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C148F" w14:textId="77777777" w:rsidR="00B616D1" w:rsidRPr="00B616D1" w:rsidRDefault="00B616D1" w:rsidP="00B616D1">
      <w:pPr>
        <w:shd w:val="clear" w:color="auto" w:fill="E76A1D" w:themeFill="accent1"/>
        <w:jc w:val="both"/>
        <w:rPr>
          <w:rFonts w:cs="Arial"/>
          <w:color w:val="auto"/>
          <w:sz w:val="28"/>
          <w:szCs w:val="28"/>
          <w:lang w:val="fr-FR"/>
        </w:rPr>
      </w:pPr>
      <w:r w:rsidRPr="00B616D1">
        <w:rPr>
          <w:rFonts w:cs="Arial"/>
          <w:b/>
          <w:color w:val="auto"/>
          <w:sz w:val="28"/>
          <w:szCs w:val="28"/>
          <w:lang w:val="fr-FR"/>
        </w:rPr>
        <w:t>Vous êtes une entreprise innovante du secteur maritime, vous souhaitez tester le marché nord-américain</w:t>
      </w:r>
      <w:r w:rsidRPr="00B616D1">
        <w:rPr>
          <w:rFonts w:cs="Arial"/>
          <w:color w:val="auto"/>
          <w:sz w:val="28"/>
          <w:szCs w:val="28"/>
          <w:lang w:val="fr-FR"/>
        </w:rPr>
        <w:t xml:space="preserve"> ? </w:t>
      </w:r>
    </w:p>
    <w:p w14:paraId="3CDD9395" w14:textId="77777777" w:rsidR="00B616D1" w:rsidRPr="00B616D1" w:rsidRDefault="006F2A74" w:rsidP="00B616D1">
      <w:pPr>
        <w:shd w:val="clear" w:color="auto" w:fill="E76A1D" w:themeFill="accent1"/>
        <w:jc w:val="center"/>
        <w:rPr>
          <w:rFonts w:cs="Arial"/>
          <w:color w:val="auto"/>
          <w:sz w:val="28"/>
          <w:szCs w:val="28"/>
          <w:lang w:val="fr-FR"/>
        </w:rPr>
      </w:pPr>
      <w:r>
        <w:rPr>
          <w:rFonts w:cs="Arial"/>
          <w:color w:val="auto"/>
          <w:sz w:val="28"/>
          <w:szCs w:val="28"/>
          <w:lang w:val="fr-FR"/>
        </w:rPr>
        <w:t>L</w:t>
      </w:r>
      <w:r w:rsidR="00B616D1" w:rsidRPr="00B616D1">
        <w:rPr>
          <w:rFonts w:cs="Arial"/>
          <w:color w:val="auto"/>
          <w:sz w:val="28"/>
          <w:szCs w:val="28"/>
          <w:lang w:val="fr-FR"/>
        </w:rPr>
        <w:t>e Technopôle Brest Iroise</w:t>
      </w:r>
      <w:r>
        <w:rPr>
          <w:rFonts w:cs="Arial"/>
          <w:color w:val="auto"/>
          <w:sz w:val="28"/>
          <w:szCs w:val="28"/>
          <w:lang w:val="fr-FR"/>
        </w:rPr>
        <w:t>,</w:t>
      </w:r>
      <w:r w:rsidR="00B616D1" w:rsidRPr="00B616D1">
        <w:rPr>
          <w:rFonts w:cs="Arial"/>
          <w:color w:val="auto"/>
          <w:sz w:val="28"/>
          <w:szCs w:val="28"/>
          <w:lang w:val="fr-FR"/>
        </w:rPr>
        <w:t xml:space="preserve"> le Pôle Mer Bretagne Atlantique</w:t>
      </w:r>
      <w:r>
        <w:rPr>
          <w:rFonts w:cs="Arial"/>
          <w:color w:val="auto"/>
          <w:sz w:val="28"/>
          <w:szCs w:val="28"/>
          <w:lang w:val="fr-FR"/>
        </w:rPr>
        <w:t xml:space="preserve"> et </w:t>
      </w:r>
      <w:r w:rsidRPr="00B616D1">
        <w:rPr>
          <w:rFonts w:cs="Arial"/>
          <w:color w:val="auto"/>
          <w:sz w:val="28"/>
          <w:szCs w:val="28"/>
          <w:lang w:val="fr-FR"/>
        </w:rPr>
        <w:t>Brest métropole</w:t>
      </w:r>
      <w:r>
        <w:rPr>
          <w:rFonts w:cs="Arial"/>
          <w:color w:val="auto"/>
          <w:sz w:val="28"/>
          <w:szCs w:val="28"/>
          <w:lang w:val="fr-FR"/>
        </w:rPr>
        <w:t>,</w:t>
      </w:r>
      <w:r w:rsidRPr="00B616D1">
        <w:rPr>
          <w:rFonts w:cs="Arial"/>
          <w:color w:val="auto"/>
          <w:sz w:val="28"/>
          <w:szCs w:val="28"/>
          <w:lang w:val="fr-FR"/>
        </w:rPr>
        <w:t xml:space="preserve"> </w:t>
      </w:r>
      <w:r w:rsidR="00B616D1" w:rsidRPr="00B616D1">
        <w:rPr>
          <w:rFonts w:cs="Arial"/>
          <w:color w:val="auto"/>
          <w:sz w:val="28"/>
          <w:szCs w:val="28"/>
          <w:lang w:val="fr-FR"/>
        </w:rPr>
        <w:t>vous proposent une immersion à Rimouski, Québec, ville des sciences et technologies marines canadienne par excellence!</w:t>
      </w:r>
    </w:p>
    <w:p w14:paraId="1B73889B" w14:textId="77777777" w:rsidR="00B616D1" w:rsidRDefault="00B616D1" w:rsidP="009B2CDE">
      <w:pPr>
        <w:pStyle w:val="Titre"/>
        <w:rPr>
          <w:b w:val="0"/>
          <w:caps w:val="0"/>
          <w:sz w:val="22"/>
          <w:szCs w:val="22"/>
          <w:lang w:val="fr-FR"/>
        </w:rPr>
      </w:pPr>
    </w:p>
    <w:p w14:paraId="3A4C751B" w14:textId="77777777" w:rsidR="009B2CDE" w:rsidRDefault="009B2CDE" w:rsidP="009B2CDE">
      <w:pPr>
        <w:pStyle w:val="Titre"/>
        <w:jc w:val="both"/>
        <w:rPr>
          <w:b w:val="0"/>
          <w:caps w:val="0"/>
          <w:sz w:val="22"/>
          <w:szCs w:val="22"/>
          <w:lang w:val="fr-FR"/>
        </w:rPr>
      </w:pPr>
    </w:p>
    <w:p w14:paraId="22355BA3" w14:textId="77777777" w:rsidR="009B2CDE" w:rsidRPr="00B616D1" w:rsidRDefault="006F2A74" w:rsidP="00B616D1">
      <w:pPr>
        <w:pStyle w:val="Titre"/>
        <w:jc w:val="center"/>
        <w:rPr>
          <w:i/>
          <w:caps w:val="0"/>
          <w:noProof/>
          <w:sz w:val="22"/>
          <w:szCs w:val="22"/>
          <w:lang w:val="fr-FR"/>
        </w:rPr>
      </w:pPr>
      <w:r>
        <w:rPr>
          <w:b w:val="0"/>
          <w:i/>
          <w:caps w:val="0"/>
          <w:sz w:val="22"/>
          <w:szCs w:val="22"/>
          <w:lang w:val="fr-FR"/>
        </w:rPr>
        <w:t xml:space="preserve">Nous offrons à </w:t>
      </w:r>
      <w:r w:rsidR="009B2CDE" w:rsidRPr="00B616D1">
        <w:rPr>
          <w:b w:val="0"/>
          <w:i/>
          <w:caps w:val="0"/>
          <w:sz w:val="22"/>
          <w:szCs w:val="22"/>
          <w:lang w:val="fr-FR"/>
        </w:rPr>
        <w:t>2 entreprises</w:t>
      </w:r>
      <w:r>
        <w:rPr>
          <w:b w:val="0"/>
          <w:i/>
          <w:caps w:val="0"/>
          <w:sz w:val="22"/>
          <w:szCs w:val="22"/>
          <w:lang w:val="fr-FR"/>
        </w:rPr>
        <w:t xml:space="preserve"> le déplacement qui</w:t>
      </w:r>
      <w:r w:rsidR="009B2CDE" w:rsidRPr="00B616D1">
        <w:rPr>
          <w:b w:val="0"/>
          <w:i/>
          <w:caps w:val="0"/>
          <w:sz w:val="22"/>
          <w:szCs w:val="22"/>
          <w:lang w:val="fr-FR"/>
        </w:rPr>
        <w:t xml:space="preserve"> devra se faire</w:t>
      </w:r>
      <w:r w:rsidR="009B2CDE" w:rsidRPr="00B616D1">
        <w:rPr>
          <w:i/>
          <w:caps w:val="0"/>
          <w:sz w:val="22"/>
          <w:szCs w:val="22"/>
          <w:lang w:val="fr-FR"/>
        </w:rPr>
        <w:t xml:space="preserve"> entre le 15 octobre et le 30 novembre 2018</w:t>
      </w:r>
      <w:r w:rsidR="00B616D1" w:rsidRPr="00B616D1">
        <w:rPr>
          <w:i/>
          <w:caps w:val="0"/>
          <w:sz w:val="22"/>
          <w:szCs w:val="22"/>
          <w:lang w:val="fr-FR"/>
        </w:rPr>
        <w:t xml:space="preserve"> </w:t>
      </w:r>
      <w:r w:rsidR="009B2CDE" w:rsidRPr="00B616D1">
        <w:rPr>
          <w:b w:val="0"/>
          <w:i/>
          <w:caps w:val="0"/>
          <w:sz w:val="22"/>
          <w:szCs w:val="22"/>
          <w:lang w:val="fr-FR"/>
        </w:rPr>
        <w:t>sur une</w:t>
      </w:r>
      <w:r w:rsidR="009B2CDE" w:rsidRPr="00B616D1">
        <w:rPr>
          <w:i/>
          <w:caps w:val="0"/>
          <w:sz w:val="22"/>
          <w:szCs w:val="22"/>
          <w:lang w:val="fr-FR"/>
        </w:rPr>
        <w:t xml:space="preserve"> durée de 2 semaines maximum</w:t>
      </w:r>
    </w:p>
    <w:p w14:paraId="740932FC" w14:textId="77777777" w:rsidR="009B2CDE" w:rsidRDefault="009B2CDE" w:rsidP="009B2CDE">
      <w:pPr>
        <w:pStyle w:val="Titre"/>
        <w:jc w:val="both"/>
        <w:rPr>
          <w:caps w:val="0"/>
          <w:noProof/>
          <w:sz w:val="48"/>
          <w:szCs w:val="48"/>
          <w:lang w:val="fr-FR"/>
        </w:rPr>
      </w:pPr>
    </w:p>
    <w:p w14:paraId="1FF5E549" w14:textId="77777777" w:rsidR="00B616D1" w:rsidRPr="00BB7515" w:rsidRDefault="00B616D1" w:rsidP="009B2CDE">
      <w:pPr>
        <w:pStyle w:val="Titre"/>
        <w:jc w:val="both"/>
        <w:rPr>
          <w:caps w:val="0"/>
          <w:noProof/>
          <w:sz w:val="36"/>
          <w:szCs w:val="36"/>
          <w:lang w:val="fr-FR"/>
        </w:rPr>
      </w:pPr>
    </w:p>
    <w:p w14:paraId="3769DF30" w14:textId="77777777" w:rsidR="00B616D1" w:rsidRPr="00BB7515" w:rsidRDefault="00B616D1" w:rsidP="009B2CDE">
      <w:pPr>
        <w:pStyle w:val="Titre"/>
        <w:jc w:val="both"/>
        <w:rPr>
          <w:caps w:val="0"/>
          <w:noProof/>
          <w:sz w:val="36"/>
          <w:szCs w:val="36"/>
          <w:lang w:val="fr-FR"/>
        </w:rPr>
      </w:pPr>
    </w:p>
    <w:p w14:paraId="73A3FAB8" w14:textId="48402393" w:rsidR="00B81E4B" w:rsidRPr="005031C5" w:rsidRDefault="00052E24" w:rsidP="00B616D1">
      <w:pPr>
        <w:pStyle w:val="Titre"/>
        <w:jc w:val="center"/>
        <w:rPr>
          <w:noProof/>
          <w:sz w:val="48"/>
          <w:szCs w:val="48"/>
          <w:lang w:val="fr-FR"/>
        </w:rPr>
      </w:pPr>
      <w:r w:rsidRPr="005031C5">
        <w:rPr>
          <w:noProof/>
          <w:sz w:val="48"/>
          <w:szCs w:val="48"/>
          <w:lang w:val="fr-FR"/>
        </w:rPr>
        <w:t>Appel á candidature</w:t>
      </w:r>
      <w:r w:rsidR="00A15C59">
        <w:rPr>
          <w:noProof/>
          <w:sz w:val="48"/>
          <w:szCs w:val="48"/>
          <w:lang w:val="fr-FR"/>
        </w:rPr>
        <w:t>S : CANDIDATEZ pour le soft landing Rimouski-Canada 2018</w:t>
      </w:r>
    </w:p>
    <w:p w14:paraId="5C5D383B" w14:textId="70BD8AE8" w:rsidR="00B616D1" w:rsidRDefault="00052E24" w:rsidP="00B616D1">
      <w:pPr>
        <w:pStyle w:val="Sous-titre"/>
        <w:jc w:val="center"/>
        <w:rPr>
          <w:b/>
          <w:color w:val="FF0000"/>
          <w:sz w:val="28"/>
          <w:szCs w:val="28"/>
          <w:u w:val="single"/>
          <w:lang w:val="fr-FR"/>
        </w:rPr>
      </w:pPr>
      <w:r>
        <w:rPr>
          <w:b/>
          <w:color w:val="FF0000"/>
          <w:sz w:val="28"/>
          <w:szCs w:val="28"/>
          <w:lang w:val="fr-FR"/>
        </w:rPr>
        <w:t xml:space="preserve">DATE </w:t>
      </w:r>
      <w:r w:rsidRPr="00052E24">
        <w:rPr>
          <w:b/>
          <w:color w:val="FF0000"/>
          <w:sz w:val="28"/>
          <w:szCs w:val="28"/>
          <w:lang w:val="fr-FR"/>
        </w:rPr>
        <w:t>LIMITE DE RÉPONSE Á L’APPEL Á CANDIDATURE</w:t>
      </w:r>
      <w:r w:rsidR="00A15C59">
        <w:rPr>
          <w:b/>
          <w:color w:val="FF0000"/>
          <w:sz w:val="28"/>
          <w:szCs w:val="28"/>
          <w:lang w:val="fr-FR"/>
        </w:rPr>
        <w:t>S</w:t>
      </w:r>
      <w:r w:rsidRPr="00052E24">
        <w:rPr>
          <w:b/>
          <w:color w:val="FF0000"/>
          <w:sz w:val="28"/>
          <w:szCs w:val="28"/>
          <w:lang w:val="fr-FR"/>
        </w:rPr>
        <w:t xml:space="preserve"> : </w:t>
      </w:r>
      <w:r w:rsidR="00827E05">
        <w:rPr>
          <w:b/>
          <w:color w:val="FF0000"/>
          <w:sz w:val="28"/>
          <w:szCs w:val="28"/>
          <w:u w:val="single"/>
          <w:lang w:val="fr-FR"/>
        </w:rPr>
        <w:t>31 août</w:t>
      </w:r>
      <w:r w:rsidRPr="00DE11B3">
        <w:rPr>
          <w:b/>
          <w:color w:val="FF0000"/>
          <w:sz w:val="28"/>
          <w:szCs w:val="28"/>
          <w:u w:val="single"/>
          <w:lang w:val="fr-FR"/>
        </w:rPr>
        <w:t xml:space="preserve"> 2018</w:t>
      </w:r>
    </w:p>
    <w:p w14:paraId="434BD43F" w14:textId="1C0F656A" w:rsidR="00B81E4B" w:rsidRPr="00EB364D" w:rsidRDefault="00BA1ABA">
      <w:pPr>
        <w:pStyle w:val="Titre1"/>
        <w:rPr>
          <w:rFonts w:ascii="Arial" w:hAnsi="Arial"/>
          <w:noProof/>
          <w:color w:val="E76A1D"/>
          <w:lang w:val="fr-FR"/>
        </w:rPr>
      </w:pPr>
      <w:r>
        <w:rPr>
          <w:rFonts w:ascii="Arial" w:hAnsi="Arial"/>
          <w:noProof/>
          <w:color w:val="E76A1D"/>
          <w:lang w:val="fr-FR"/>
        </w:rPr>
        <w:t>ACTION DE SOFTLANDING</w:t>
      </w:r>
      <w:r w:rsidR="00EB364D">
        <w:rPr>
          <w:rFonts w:ascii="Arial" w:hAnsi="Arial"/>
          <w:noProof/>
          <w:color w:val="E76A1D"/>
          <w:lang w:val="fr-FR"/>
        </w:rPr>
        <w:t xml:space="preserve"> </w:t>
      </w:r>
      <w:r w:rsidR="00A15C59">
        <w:rPr>
          <w:rFonts w:ascii="Arial" w:hAnsi="Arial"/>
          <w:noProof/>
          <w:color w:val="E76A1D"/>
          <w:lang w:val="fr-FR"/>
        </w:rPr>
        <w:t>Rimouski-Canada</w:t>
      </w:r>
      <w:r>
        <w:rPr>
          <w:rFonts w:ascii="Arial" w:hAnsi="Arial"/>
          <w:noProof/>
          <w:color w:val="E76A1D"/>
          <w:lang w:val="fr-FR"/>
        </w:rPr>
        <w:t> :</w:t>
      </w:r>
      <w:r w:rsidR="00EB364D">
        <w:rPr>
          <w:rFonts w:ascii="Arial" w:hAnsi="Arial"/>
          <w:noProof/>
          <w:color w:val="E76A1D"/>
          <w:lang w:val="fr-FR"/>
        </w:rPr>
        <w:t xml:space="preserve">             </w:t>
      </w:r>
      <w:r>
        <w:rPr>
          <w:rFonts w:ascii="Arial" w:hAnsi="Arial"/>
          <w:noProof/>
          <w:color w:val="E76A1D"/>
          <w:lang w:val="fr-FR"/>
        </w:rPr>
        <w:t xml:space="preserve"> C’est quoi ? </w:t>
      </w:r>
    </w:p>
    <w:p w14:paraId="4F1A5C70" w14:textId="64413BEA" w:rsidR="00B81E4B" w:rsidRPr="00B616D1" w:rsidRDefault="00BA1ABA" w:rsidP="00D039D7">
      <w:pPr>
        <w:jc w:val="both"/>
        <w:rPr>
          <w:rFonts w:ascii="Arial" w:hAnsi="Arial" w:cs="Arial"/>
          <w:noProof/>
          <w:spacing w:val="-4"/>
          <w:lang w:val="fr-FR"/>
        </w:rPr>
      </w:pPr>
      <w:r w:rsidRPr="00B616D1">
        <w:rPr>
          <w:rFonts w:ascii="Arial" w:hAnsi="Arial" w:cs="Arial"/>
          <w:noProof/>
          <w:color w:val="404040"/>
          <w:spacing w:val="-4"/>
          <w:lang w:val="fr-FR"/>
        </w:rPr>
        <w:t>L’action de softlanding est un service d’accompagn</w:t>
      </w:r>
      <w:r w:rsidR="006F2A74">
        <w:rPr>
          <w:rFonts w:ascii="Arial" w:hAnsi="Arial" w:cs="Arial"/>
          <w:noProof/>
          <w:color w:val="404040"/>
          <w:spacing w:val="-4"/>
          <w:lang w:val="fr-FR"/>
        </w:rPr>
        <w:t>e</w:t>
      </w:r>
      <w:r w:rsidRPr="00B616D1">
        <w:rPr>
          <w:rFonts w:ascii="Arial" w:hAnsi="Arial" w:cs="Arial"/>
          <w:noProof/>
          <w:color w:val="404040"/>
          <w:spacing w:val="-4"/>
          <w:lang w:val="fr-FR"/>
        </w:rPr>
        <w:t xml:space="preserve">ment à destination des entreprises pour leur permettre de </w:t>
      </w:r>
      <w:r w:rsidR="003C0E29">
        <w:rPr>
          <w:rFonts w:ascii="Arial" w:hAnsi="Arial" w:cs="Arial"/>
          <w:noProof/>
          <w:color w:val="404040"/>
          <w:spacing w:val="-4"/>
          <w:lang w:val="fr-FR"/>
        </w:rPr>
        <w:t>prospecter de nouveaux marchés, en l’occurrence le marché nord-américain.</w:t>
      </w:r>
      <w:r w:rsidRPr="00B616D1">
        <w:rPr>
          <w:rFonts w:ascii="Arial" w:hAnsi="Arial" w:cs="Arial"/>
          <w:noProof/>
          <w:color w:val="404040"/>
          <w:spacing w:val="-4"/>
          <w:lang w:val="fr-FR"/>
        </w:rPr>
        <w:t xml:space="preserve"> </w:t>
      </w:r>
    </w:p>
    <w:p w14:paraId="41590F93" w14:textId="77777777" w:rsidR="00B81E4B" w:rsidRDefault="00BA1ABA" w:rsidP="00D039D7">
      <w:pPr>
        <w:pStyle w:val="Titre2"/>
        <w:jc w:val="both"/>
        <w:rPr>
          <w:rFonts w:ascii="Arial" w:hAnsi="Arial"/>
          <w:noProof/>
          <w:color w:val="E76A1D"/>
          <w:spacing w:val="-4"/>
          <w:lang w:val="fr-FR"/>
        </w:rPr>
      </w:pPr>
      <w:r>
        <w:rPr>
          <w:rFonts w:ascii="Arial" w:hAnsi="Arial"/>
          <w:noProof/>
          <w:color w:val="E76A1D"/>
          <w:spacing w:val="-4"/>
          <w:lang w:val="fr-FR"/>
        </w:rPr>
        <w:t xml:space="preserve">Quel intérêt pour mon entreprise </w:t>
      </w:r>
      <w:r w:rsidR="008640F5" w:rsidRPr="003E394A">
        <w:rPr>
          <w:rFonts w:ascii="Arial" w:hAnsi="Arial"/>
          <w:noProof/>
          <w:color w:val="E76A1D"/>
          <w:spacing w:val="-4"/>
          <w:lang w:val="fr-FR"/>
        </w:rPr>
        <w:t>?</w:t>
      </w:r>
    </w:p>
    <w:p w14:paraId="441FC65A" w14:textId="2458DC11" w:rsidR="003C0E29" w:rsidRPr="00BA1ABA" w:rsidRDefault="003C0E29" w:rsidP="003C0E29">
      <w:pPr>
        <w:pStyle w:val="Citation"/>
        <w:numPr>
          <w:ilvl w:val="0"/>
          <w:numId w:val="2"/>
        </w:numPr>
        <w:rPr>
          <w:noProof/>
          <w:sz w:val="22"/>
          <w:szCs w:val="22"/>
          <w:lang w:val="fr-FR"/>
        </w:rPr>
      </w:pPr>
      <w:r w:rsidRPr="00BA1ABA">
        <w:rPr>
          <w:noProof/>
          <w:sz w:val="22"/>
          <w:szCs w:val="22"/>
          <w:lang w:val="fr-FR"/>
        </w:rPr>
        <w:t>Accès à des bureaux et services informatiques</w:t>
      </w:r>
      <w:r>
        <w:rPr>
          <w:noProof/>
          <w:sz w:val="22"/>
          <w:szCs w:val="22"/>
          <w:lang w:val="fr-FR"/>
        </w:rPr>
        <w:t xml:space="preserve"> à Rimouski</w:t>
      </w:r>
    </w:p>
    <w:p w14:paraId="10B760E8" w14:textId="1896A045" w:rsidR="00BA1ABA" w:rsidRPr="00BA1ABA" w:rsidRDefault="00BA1ABA" w:rsidP="00D039D7">
      <w:pPr>
        <w:pStyle w:val="Citation"/>
        <w:numPr>
          <w:ilvl w:val="0"/>
          <w:numId w:val="2"/>
        </w:numPr>
        <w:rPr>
          <w:noProof/>
          <w:sz w:val="22"/>
          <w:szCs w:val="22"/>
          <w:lang w:val="fr-FR"/>
        </w:rPr>
      </w:pPr>
      <w:r w:rsidRPr="00BA1ABA">
        <w:rPr>
          <w:noProof/>
          <w:sz w:val="22"/>
          <w:szCs w:val="22"/>
          <w:lang w:val="fr-FR"/>
        </w:rPr>
        <w:t>Soutien spécialisé : rendez-vous avec des experts et des conseillers spécialisés</w:t>
      </w:r>
    </w:p>
    <w:p w14:paraId="2BB55F14" w14:textId="77777777" w:rsidR="00BA1ABA" w:rsidRPr="00BA1ABA" w:rsidRDefault="00BA1ABA" w:rsidP="00D039D7">
      <w:pPr>
        <w:pStyle w:val="Citation"/>
        <w:numPr>
          <w:ilvl w:val="0"/>
          <w:numId w:val="2"/>
        </w:numPr>
        <w:rPr>
          <w:noProof/>
          <w:sz w:val="22"/>
          <w:szCs w:val="22"/>
          <w:lang w:val="fr-FR"/>
        </w:rPr>
      </w:pPr>
      <w:r w:rsidRPr="00BA1ABA">
        <w:rPr>
          <w:noProof/>
          <w:sz w:val="22"/>
          <w:szCs w:val="22"/>
          <w:lang w:val="fr-FR"/>
        </w:rPr>
        <w:t>Accès à la communauté d’innovation locale : mise en relation avec des entreprises et des partenaires</w:t>
      </w:r>
    </w:p>
    <w:p w14:paraId="680D4314" w14:textId="59C5EB01" w:rsidR="00BA1ABA" w:rsidRPr="006F2A74" w:rsidRDefault="00BA1ABA" w:rsidP="00B616D1">
      <w:pPr>
        <w:tabs>
          <w:tab w:val="left" w:pos="2323"/>
        </w:tabs>
        <w:rPr>
          <w:rFonts w:ascii="Arial" w:hAnsi="Arial" w:cs="Arial"/>
          <w:b/>
          <w:color w:val="auto"/>
          <w:lang w:val="fr-FR"/>
        </w:rPr>
      </w:pPr>
      <w:r w:rsidRPr="00BA1ABA">
        <w:rPr>
          <w:rFonts w:ascii="Arial" w:hAnsi="Arial" w:cs="Arial"/>
          <w:lang w:val="fr-FR"/>
        </w:rPr>
        <w:t>Les entreprises sélectionnées se verront prendre en charge leur déplacement (</w:t>
      </w:r>
      <w:r w:rsidR="00D039D7">
        <w:rPr>
          <w:rFonts w:ascii="Arial" w:hAnsi="Arial" w:cs="Arial"/>
          <w:lang w:val="fr-FR"/>
        </w:rPr>
        <w:t>vols et locations de véhicule sur place</w:t>
      </w:r>
      <w:r w:rsidR="00D039D7" w:rsidRPr="00BA1ABA">
        <w:rPr>
          <w:rFonts w:ascii="Arial" w:hAnsi="Arial" w:cs="Arial"/>
          <w:lang w:val="fr-FR"/>
        </w:rPr>
        <w:t xml:space="preserve"> </w:t>
      </w:r>
      <w:r w:rsidR="00DD6C58">
        <w:rPr>
          <w:rFonts w:ascii="Arial" w:hAnsi="Arial" w:cs="Arial"/>
          <w:lang w:val="fr-FR"/>
        </w:rPr>
        <w:t xml:space="preserve">dans la limite de </w:t>
      </w:r>
      <w:r w:rsidRPr="00BA1ABA">
        <w:rPr>
          <w:rFonts w:ascii="Arial" w:hAnsi="Arial" w:cs="Arial"/>
          <w:lang w:val="fr-FR"/>
        </w:rPr>
        <w:t xml:space="preserve"> </w:t>
      </w:r>
      <w:r w:rsidR="00EB364D">
        <w:rPr>
          <w:rFonts w:ascii="Arial" w:hAnsi="Arial" w:cs="Arial"/>
          <w:lang w:val="fr-FR"/>
        </w:rPr>
        <w:t>2 2</w:t>
      </w:r>
      <w:r w:rsidR="00D039D7">
        <w:rPr>
          <w:rFonts w:ascii="Arial" w:hAnsi="Arial" w:cs="Arial"/>
          <w:lang w:val="fr-FR"/>
        </w:rPr>
        <w:t>00</w:t>
      </w:r>
      <w:r w:rsidRPr="00BA1ABA">
        <w:rPr>
          <w:rFonts w:ascii="Arial" w:hAnsi="Arial" w:cs="Arial"/>
          <w:lang w:val="fr-FR"/>
        </w:rPr>
        <w:t xml:space="preserve"> € aller-retour par entreprise),</w:t>
      </w:r>
      <w:r w:rsidR="00A15C59">
        <w:rPr>
          <w:rFonts w:ascii="Arial" w:hAnsi="Arial" w:cs="Arial"/>
          <w:lang w:val="fr-FR"/>
        </w:rPr>
        <w:t xml:space="preserve"> </w:t>
      </w:r>
      <w:r w:rsidR="006F2A74">
        <w:rPr>
          <w:rFonts w:ascii="Arial" w:hAnsi="Arial" w:cs="Arial"/>
          <w:lang w:val="fr-FR"/>
        </w:rPr>
        <w:t>et leur</w:t>
      </w:r>
      <w:r w:rsidR="00D039D7">
        <w:rPr>
          <w:rFonts w:ascii="Arial" w:hAnsi="Arial" w:cs="Arial"/>
          <w:lang w:val="fr-FR"/>
        </w:rPr>
        <w:t xml:space="preserve"> hébergement (à hauteur de 105 </w:t>
      </w:r>
      <w:r w:rsidRPr="00BA1ABA">
        <w:rPr>
          <w:rFonts w:ascii="Arial" w:hAnsi="Arial" w:cs="Arial"/>
          <w:lang w:val="fr-FR"/>
        </w:rPr>
        <w:t xml:space="preserve">€/ jour par entreprise). </w:t>
      </w:r>
      <w:r w:rsidR="006F2A74" w:rsidRPr="006F2A74">
        <w:rPr>
          <w:rFonts w:ascii="Arial" w:hAnsi="Arial" w:cs="Arial"/>
          <w:b/>
          <w:lang w:val="fr-FR"/>
        </w:rPr>
        <w:t>Toutes l</w:t>
      </w:r>
      <w:r w:rsidRPr="006F2A74">
        <w:rPr>
          <w:rFonts w:ascii="Arial" w:hAnsi="Arial" w:cs="Arial"/>
          <w:b/>
          <w:lang w:val="fr-FR"/>
        </w:rPr>
        <w:t>es réservations</w:t>
      </w:r>
      <w:r w:rsidR="006F2A74" w:rsidRPr="006F2A74">
        <w:rPr>
          <w:rFonts w:ascii="Arial" w:hAnsi="Arial" w:cs="Arial"/>
          <w:b/>
          <w:lang w:val="fr-FR"/>
        </w:rPr>
        <w:t xml:space="preserve"> </w:t>
      </w:r>
      <w:r w:rsidRPr="006F2A74">
        <w:rPr>
          <w:rFonts w:ascii="Arial" w:hAnsi="Arial" w:cs="Arial"/>
          <w:b/>
          <w:lang w:val="fr-FR"/>
        </w:rPr>
        <w:t>se feront obligatoirement via Brest métropole.</w:t>
      </w:r>
    </w:p>
    <w:p w14:paraId="5FD334AC" w14:textId="77777777" w:rsidR="00B81E4B" w:rsidRDefault="009B2CDE">
      <w:pPr>
        <w:pStyle w:val="Titre1"/>
        <w:rPr>
          <w:rFonts w:ascii="Arial" w:hAnsi="Arial"/>
          <w:noProof/>
          <w:color w:val="E76A1D"/>
          <w:lang w:val="fr-FR"/>
        </w:rPr>
      </w:pPr>
      <w:r>
        <w:rPr>
          <w:rFonts w:ascii="Arial" w:hAnsi="Arial"/>
          <w:noProof/>
          <w:color w:val="E76A1D"/>
          <w:lang w:val="fr-FR"/>
        </w:rPr>
        <w:lastRenderedPageBreak/>
        <w:t>Critères d’elI</w:t>
      </w:r>
      <w:r w:rsidR="00E9471A">
        <w:rPr>
          <w:rFonts w:ascii="Arial" w:hAnsi="Arial"/>
          <w:noProof/>
          <w:color w:val="E76A1D"/>
          <w:lang w:val="fr-FR"/>
        </w:rPr>
        <w:t xml:space="preserve">gibilité : </w:t>
      </w:r>
    </w:p>
    <w:p w14:paraId="4498A597" w14:textId="77777777" w:rsidR="00E9471A" w:rsidRPr="00E9471A" w:rsidRDefault="00E9471A" w:rsidP="00D039D7">
      <w:pPr>
        <w:tabs>
          <w:tab w:val="left" w:pos="2323"/>
        </w:tabs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1. </w:t>
      </w:r>
      <w:r w:rsidRPr="00E9471A">
        <w:rPr>
          <w:rFonts w:ascii="Arial" w:hAnsi="Arial" w:cs="Arial"/>
          <w:lang w:val="fr-FR"/>
        </w:rPr>
        <w:t>Vous êtes une entreprise innovante, travaillant dans le secteur des sciences et technologies de la mer</w:t>
      </w:r>
    </w:p>
    <w:p w14:paraId="2F157C68" w14:textId="77777777" w:rsidR="00E9471A" w:rsidRPr="00E9471A" w:rsidRDefault="00E9471A" w:rsidP="00D039D7">
      <w:pPr>
        <w:tabs>
          <w:tab w:val="left" w:pos="2323"/>
        </w:tabs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2.</w:t>
      </w:r>
      <w:r w:rsidRPr="00E9471A">
        <w:rPr>
          <w:rFonts w:ascii="Arial" w:hAnsi="Arial" w:cs="Arial"/>
          <w:lang w:val="fr-FR"/>
        </w:rPr>
        <w:t xml:space="preserve"> Vous avez moins de 20 salariés</w:t>
      </w:r>
    </w:p>
    <w:p w14:paraId="6652607F" w14:textId="2D699F2B" w:rsidR="00E9471A" w:rsidRDefault="00E9471A" w:rsidP="00D039D7">
      <w:pPr>
        <w:tabs>
          <w:tab w:val="left" w:pos="2323"/>
        </w:tabs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3.</w:t>
      </w:r>
      <w:r w:rsidRPr="00E9471A">
        <w:rPr>
          <w:rFonts w:ascii="Arial" w:hAnsi="Arial" w:cs="Arial"/>
          <w:lang w:val="fr-FR"/>
        </w:rPr>
        <w:t xml:space="preserve"> Vous êtes basée</w:t>
      </w:r>
      <w:r w:rsidR="008D1521">
        <w:rPr>
          <w:rFonts w:ascii="Arial" w:hAnsi="Arial" w:cs="Arial"/>
          <w:lang w:val="fr-FR"/>
        </w:rPr>
        <w:t xml:space="preserve"> (siège ou antenne)</w:t>
      </w:r>
      <w:r w:rsidRPr="00E9471A">
        <w:rPr>
          <w:rFonts w:ascii="Arial" w:hAnsi="Arial" w:cs="Arial"/>
          <w:lang w:val="fr-FR"/>
        </w:rPr>
        <w:t xml:space="preserve"> </w:t>
      </w:r>
      <w:r w:rsidR="00F96A2B">
        <w:rPr>
          <w:rFonts w:ascii="Arial" w:hAnsi="Arial" w:cs="Arial"/>
          <w:lang w:val="fr-FR"/>
        </w:rPr>
        <w:t>dans la région brestoise</w:t>
      </w:r>
    </w:p>
    <w:p w14:paraId="014CC341" w14:textId="47421E33" w:rsidR="00FC7697" w:rsidRPr="00E9471A" w:rsidRDefault="001954FB" w:rsidP="00D039D7">
      <w:pPr>
        <w:tabs>
          <w:tab w:val="left" w:pos="2323"/>
        </w:tabs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4. Vous êtes adhérent du Technop</w:t>
      </w:r>
      <w:r w:rsidR="008D1521">
        <w:rPr>
          <w:rFonts w:ascii="Arial" w:hAnsi="Arial" w:cs="Arial"/>
          <w:lang w:val="fr-FR"/>
        </w:rPr>
        <w:t>ô</w:t>
      </w:r>
      <w:r>
        <w:rPr>
          <w:rFonts w:ascii="Arial" w:hAnsi="Arial" w:cs="Arial"/>
          <w:lang w:val="fr-FR"/>
        </w:rPr>
        <w:t>le Brest Iroise et/ou du Pôle Mer Bretagne Atlantique</w:t>
      </w:r>
    </w:p>
    <w:p w14:paraId="78EB434A" w14:textId="77777777" w:rsidR="00E9471A" w:rsidRDefault="00B616D1" w:rsidP="00D039D7">
      <w:pPr>
        <w:pStyle w:val="Titre1"/>
        <w:jc w:val="both"/>
        <w:rPr>
          <w:rFonts w:ascii="Arial" w:hAnsi="Arial"/>
          <w:noProof/>
          <w:color w:val="E76A1D"/>
          <w:lang w:val="fr-FR"/>
        </w:rPr>
      </w:pPr>
      <w:r w:rsidRPr="00BA1ABA"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 wp14:anchorId="73923F45" wp14:editId="4C921ED8">
            <wp:simplePos x="0" y="0"/>
            <wp:positionH relativeFrom="column">
              <wp:posOffset>-2505075</wp:posOffset>
            </wp:positionH>
            <wp:positionV relativeFrom="paragraph">
              <wp:posOffset>71755</wp:posOffset>
            </wp:positionV>
            <wp:extent cx="2163600" cy="1440000"/>
            <wp:effectExtent l="0" t="0" r="8255" b="8255"/>
            <wp:wrapNone/>
            <wp:docPr id="5" name="Image 5" descr="O:\AMC\International\Québec\Actions 2017\Photos\2017.10. Mission Québec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AMC\International\Québec\Actions 2017\Photos\2017.10. Mission Québec (1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31C" w:rsidRPr="003E394A">
        <w:rPr>
          <w:noProof/>
          <w:lang w:val="fr-FR" w:eastAsia="fr-FR"/>
        </w:rPr>
        <mc:AlternateContent>
          <mc:Choice Requires="wps">
            <w:drawing>
              <wp:anchor distT="182880" distB="182880" distL="274320" distR="274320" simplePos="0" relativeHeight="251661312" behindDoc="0" locked="0" layoutInCell="1" allowOverlap="0" wp14:anchorId="1CB62A26" wp14:editId="137BB9F1">
                <wp:simplePos x="0" y="0"/>
                <wp:positionH relativeFrom="margin">
                  <wp:posOffset>-17145</wp:posOffset>
                </wp:positionH>
                <wp:positionV relativeFrom="margin">
                  <wp:posOffset>-17780</wp:posOffset>
                </wp:positionV>
                <wp:extent cx="2240280" cy="4695825"/>
                <wp:effectExtent l="0" t="0" r="7620" b="952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69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3502A" w14:textId="20789550" w:rsidR="006A531C" w:rsidRPr="007D7565" w:rsidRDefault="007D7565" w:rsidP="006A531C">
                            <w:pPr>
                              <w:pStyle w:val="TitreContact"/>
                              <w:rPr>
                                <w:lang w:val="fr-FR"/>
                              </w:rPr>
                            </w:pPr>
                            <w:r w:rsidRPr="007D7565">
                              <w:rPr>
                                <w:lang w:val="fr-FR"/>
                              </w:rPr>
                              <w:t>Nous contacter</w:t>
                            </w:r>
                            <w:r w:rsidR="00015FDF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sdt>
                            <w:sdtPr>
                              <w:rPr>
                                <w:rStyle w:val="lev"/>
                                <w:lang w:val="fr-FR"/>
                              </w:rPr>
                              <w:alias w:val="Société"/>
                              <w:tag w:val=""/>
                              <w:id w:val="-24187177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rStyle w:val="lev"/>
                              </w:rPr>
                            </w:sdtEndPr>
                            <w:sdtContent>
                              <w:p w14:paraId="16573C5E" w14:textId="4D0FAAFE" w:rsidR="006A531C" w:rsidRPr="007D7565" w:rsidRDefault="00015FDF" w:rsidP="006A531C">
                                <w:pPr>
                                  <w:pStyle w:val="Coordonnes"/>
                                  <w:rPr>
                                    <w:rStyle w:val="lev"/>
                                    <w:lang w:val="fr-FR"/>
                                  </w:rPr>
                                </w:pPr>
                                <w:r>
                                  <w:rPr>
                                    <w:rStyle w:val="lev"/>
                                    <w:lang w:val="fr-FR"/>
                                  </w:rPr>
                                  <w:t>Brest métropole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lang w:val="fr-FR"/>
                              </w:rPr>
                              <w:alias w:val="Adresse de la société"/>
                              <w:tag w:val=""/>
                              <w:id w:val="-893959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2BB3A536" w14:textId="201CB245" w:rsidR="006A531C" w:rsidRPr="007D7565" w:rsidRDefault="00015FDF" w:rsidP="006A531C">
                                <w:pPr>
                                  <w:pStyle w:val="Coordonnes"/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 xml:space="preserve">24 rue </w:t>
                                </w:r>
                                <w:proofErr w:type="spellStart"/>
                                <w:r>
                                  <w:rPr>
                                    <w:lang w:val="fr-FR"/>
                                  </w:rPr>
                                  <w:t>Coat-ar-Guéven</w:t>
                                </w:r>
                                <w:proofErr w:type="spellEnd"/>
                                <w:r>
                                  <w:rPr>
                                    <w:lang w:val="fr-FR"/>
                                  </w:rPr>
                                  <w:br/>
                                  <w:t>29200 BREST</w:t>
                                </w:r>
                              </w:p>
                            </w:sdtContent>
                          </w:sdt>
                          <w:p w14:paraId="25D5D1E6" w14:textId="47CAB105" w:rsidR="006A531C" w:rsidRPr="007D7565" w:rsidRDefault="00015FDF" w:rsidP="006A531C">
                            <w:pPr>
                              <w:pStyle w:val="Coordonnes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Gildas Borel</w:t>
                            </w:r>
                          </w:p>
                          <w:p w14:paraId="16E230C2" w14:textId="6B9CC2A6" w:rsidR="006A531C" w:rsidRPr="007D7565" w:rsidRDefault="00015FDF" w:rsidP="006A531C">
                            <w:pPr>
                              <w:pStyle w:val="Coordonnes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gildas.borel@brest-metropole.fr</w:t>
                            </w:r>
                          </w:p>
                          <w:p w14:paraId="7E7551E6" w14:textId="1B04EF0C" w:rsidR="006A531C" w:rsidRPr="007D7565" w:rsidRDefault="00015FDF" w:rsidP="006A531C">
                            <w:pPr>
                              <w:pStyle w:val="Coordonnes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02.98.33.55.65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1.35pt;margin-top:-1.4pt;width:176.4pt;height:369.75pt;z-index:251661312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" o:allowoverlap="f" filled="f" stroked="f" strokeweight=".5pt">
                <v:textbox inset="0,0,0,0">
                  <w:txbxContent>
                    <w:p w14:paraId="49F3502A" w14:textId="20789550" w:rsidR="006A531C" w:rsidRPr="007D7565" w:rsidRDefault="007D7565" w:rsidP="006A531C">
                      <w:pPr>
                        <w:pStyle w:val="TitreContact"/>
                        <w:rPr>
                          <w:lang w:val="fr-FR"/>
                        </w:rPr>
                      </w:pPr>
                      <w:r w:rsidRPr="007D7565">
                        <w:rPr>
                          <w:lang w:val="fr-FR"/>
                        </w:rPr>
                        <w:t>Nous contacter</w:t>
                      </w:r>
                      <w:r w:rsidR="00015FDF">
                        <w:rPr>
                          <w:lang w:val="fr-FR"/>
                        </w:rPr>
                        <w:t xml:space="preserve"> </w:t>
                      </w:r>
                    </w:p>
                    <w:sdt>
                      <w:sdtPr>
                        <w:rPr>
                          <w:rStyle w:val="lev"/>
                          <w:lang w:val="fr-FR"/>
                        </w:rPr>
                        <w:alias w:val="Société"/>
                        <w:tag w:val=""/>
                        <w:id w:val="-241871770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>
                        <w:rPr>
                          <w:rStyle w:val="lev"/>
                        </w:rPr>
                      </w:sdtEndPr>
                      <w:sdtContent>
                        <w:p w14:paraId="16573C5E" w14:textId="4D0FAAFE" w:rsidR="006A531C" w:rsidRPr="007D7565" w:rsidRDefault="00015FDF" w:rsidP="006A531C">
                          <w:pPr>
                            <w:pStyle w:val="Coordonnes"/>
                            <w:rPr>
                              <w:rStyle w:val="lev"/>
                              <w:lang w:val="fr-FR"/>
                            </w:rPr>
                          </w:pPr>
                          <w:r>
                            <w:rPr>
                              <w:rStyle w:val="lev"/>
                              <w:lang w:val="fr-FR"/>
                            </w:rPr>
                            <w:t>Brest métropole</w:t>
                          </w:r>
                        </w:p>
                      </w:sdtContent>
                    </w:sdt>
                    <w:sdt>
                      <w:sdtPr>
                        <w:rPr>
                          <w:lang w:val="fr-FR"/>
                        </w:rPr>
                        <w:alias w:val="Adresse de la société"/>
                        <w:tag w:val=""/>
                        <w:id w:val="-893959507"/>
                        <w:dataBinding w:prefixMappings="xmlns:ns0='http://schemas.microsoft.com/office/2006/coverPageProps' 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2BB3A536" w14:textId="201CB245" w:rsidR="006A531C" w:rsidRPr="007D7565" w:rsidRDefault="00015FDF" w:rsidP="006A531C">
                          <w:pPr>
                            <w:pStyle w:val="Coordonnes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 xml:space="preserve">24 rue </w:t>
                          </w:r>
                          <w:proofErr w:type="spellStart"/>
                          <w:r>
                            <w:rPr>
                              <w:lang w:val="fr-FR"/>
                            </w:rPr>
                            <w:t>Coat-ar-Guéven</w:t>
                          </w:r>
                          <w:proofErr w:type="spellEnd"/>
                          <w:r>
                            <w:rPr>
                              <w:lang w:val="fr-FR"/>
                            </w:rPr>
                            <w:br/>
                            <w:t>29200 BREST</w:t>
                          </w:r>
                        </w:p>
                      </w:sdtContent>
                    </w:sdt>
                    <w:p w14:paraId="25D5D1E6" w14:textId="47CAB105" w:rsidR="006A531C" w:rsidRPr="007D7565" w:rsidRDefault="00015FDF" w:rsidP="006A531C">
                      <w:pPr>
                        <w:pStyle w:val="Coordonnes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Gildas Borel</w:t>
                      </w:r>
                    </w:p>
                    <w:p w14:paraId="16E230C2" w14:textId="6B9CC2A6" w:rsidR="006A531C" w:rsidRPr="007D7565" w:rsidRDefault="00015FDF" w:rsidP="006A531C">
                      <w:pPr>
                        <w:pStyle w:val="Coordonnes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gildas.borel@brest-metropole.fr</w:t>
                      </w:r>
                    </w:p>
                    <w:p w14:paraId="7E7551E6" w14:textId="1B04EF0C" w:rsidR="006A531C" w:rsidRPr="007D7565" w:rsidRDefault="00015FDF" w:rsidP="006A531C">
                      <w:pPr>
                        <w:pStyle w:val="Coordonnes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02.98.33.55.65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471A">
        <w:rPr>
          <w:rFonts w:ascii="Arial" w:hAnsi="Arial"/>
          <w:noProof/>
          <w:color w:val="E76A1D"/>
          <w:lang w:val="fr-FR"/>
        </w:rPr>
        <w:t xml:space="preserve">Selection : </w:t>
      </w:r>
    </w:p>
    <w:p w14:paraId="7481744D" w14:textId="363DDEDA" w:rsidR="00E9471A" w:rsidRDefault="003C0E29" w:rsidP="00D039D7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Le</w:t>
      </w:r>
      <w:r w:rsidRPr="00E9471A">
        <w:rPr>
          <w:rFonts w:ascii="Arial" w:hAnsi="Arial" w:cs="Arial"/>
          <w:lang w:val="fr-FR"/>
        </w:rPr>
        <w:t xml:space="preserve"> </w:t>
      </w:r>
      <w:r w:rsidR="00E9471A" w:rsidRPr="00E9471A">
        <w:rPr>
          <w:rFonts w:ascii="Arial" w:hAnsi="Arial" w:cs="Arial"/>
          <w:lang w:val="fr-FR"/>
        </w:rPr>
        <w:t xml:space="preserve">comité sélectionnera </w:t>
      </w:r>
      <w:r w:rsidR="00E9471A" w:rsidRPr="00E9471A">
        <w:rPr>
          <w:rFonts w:ascii="Arial" w:hAnsi="Arial" w:cs="Arial"/>
          <w:b/>
          <w:lang w:val="fr-FR"/>
        </w:rPr>
        <w:t xml:space="preserve">les 2 entreprises </w:t>
      </w:r>
      <w:r w:rsidR="00E9471A" w:rsidRPr="00E9471A">
        <w:rPr>
          <w:rFonts w:ascii="Arial" w:hAnsi="Arial" w:cs="Arial"/>
          <w:lang w:val="fr-FR"/>
        </w:rPr>
        <w:t>qui pourront bénéficier de cette offre</w:t>
      </w:r>
      <w:r w:rsidR="001954FB">
        <w:rPr>
          <w:rFonts w:ascii="Arial" w:hAnsi="Arial" w:cs="Arial"/>
          <w:lang w:val="fr-FR"/>
        </w:rPr>
        <w:t xml:space="preserve">. Le comité se réunira entre le </w:t>
      </w:r>
      <w:r w:rsidR="001954FB" w:rsidRPr="001954FB">
        <w:rPr>
          <w:rFonts w:ascii="Arial" w:hAnsi="Arial" w:cs="Arial"/>
          <w:b/>
          <w:lang w:val="fr-FR"/>
        </w:rPr>
        <w:t>1</w:t>
      </w:r>
      <w:r w:rsidR="001954FB" w:rsidRPr="001954FB">
        <w:rPr>
          <w:rFonts w:ascii="Arial" w:hAnsi="Arial" w:cs="Arial"/>
          <w:vertAlign w:val="superscript"/>
          <w:lang w:val="fr-FR"/>
        </w:rPr>
        <w:t>er</w:t>
      </w:r>
      <w:r w:rsidR="001954FB">
        <w:rPr>
          <w:rFonts w:ascii="Arial" w:hAnsi="Arial" w:cs="Arial"/>
          <w:lang w:val="fr-FR"/>
        </w:rPr>
        <w:t xml:space="preserve"> </w:t>
      </w:r>
      <w:r w:rsidR="001954FB">
        <w:rPr>
          <w:rFonts w:ascii="Arial" w:hAnsi="Arial" w:cs="Arial"/>
          <w:b/>
          <w:lang w:val="fr-FR"/>
        </w:rPr>
        <w:t>et le 7 septembre</w:t>
      </w:r>
      <w:r w:rsidR="009B2CDE">
        <w:rPr>
          <w:rFonts w:ascii="Arial" w:hAnsi="Arial" w:cs="Arial"/>
          <w:b/>
          <w:lang w:val="fr-FR"/>
        </w:rPr>
        <w:t xml:space="preserve"> 2018</w:t>
      </w:r>
      <w:r w:rsidR="00E9471A" w:rsidRPr="00E9471A">
        <w:rPr>
          <w:rFonts w:ascii="Arial" w:hAnsi="Arial" w:cs="Arial"/>
          <w:lang w:val="fr-FR"/>
        </w:rPr>
        <w:t xml:space="preserve">. Les entreprises </w:t>
      </w:r>
      <w:r w:rsidR="009B2CDE">
        <w:rPr>
          <w:rFonts w:ascii="Arial" w:hAnsi="Arial" w:cs="Arial"/>
          <w:lang w:val="fr-FR"/>
        </w:rPr>
        <w:t xml:space="preserve">seront informées au plus tard </w:t>
      </w:r>
      <w:r w:rsidR="009B2CDE" w:rsidRPr="009B2CDE">
        <w:rPr>
          <w:rFonts w:ascii="Arial" w:hAnsi="Arial" w:cs="Arial"/>
          <w:b/>
          <w:lang w:val="fr-FR"/>
        </w:rPr>
        <w:t>le 14 septembre</w:t>
      </w:r>
      <w:r w:rsidR="00E9471A" w:rsidRPr="00E9471A">
        <w:rPr>
          <w:rFonts w:ascii="Arial" w:hAnsi="Arial" w:cs="Arial"/>
          <w:lang w:val="fr-FR"/>
        </w:rPr>
        <w:t>.</w:t>
      </w:r>
      <w:r w:rsidR="00D039D7">
        <w:rPr>
          <w:rFonts w:ascii="Arial" w:hAnsi="Arial" w:cs="Arial"/>
          <w:lang w:val="fr-FR"/>
        </w:rPr>
        <w:t xml:space="preserve"> </w:t>
      </w:r>
    </w:p>
    <w:p w14:paraId="1580C4AC" w14:textId="2A7F577D" w:rsidR="008D1521" w:rsidRDefault="008D1521" w:rsidP="00DE3D8B">
      <w:pPr>
        <w:ind w:left="3969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La sé</w:t>
      </w:r>
      <w:r w:rsidR="00DE3D8B">
        <w:rPr>
          <w:rFonts w:ascii="Arial" w:hAnsi="Arial" w:cs="Arial"/>
          <w:lang w:val="fr-FR"/>
        </w:rPr>
        <w:t>lection se fera sur la base des réponses au dossier de candidature ci-     dessous ;</w:t>
      </w:r>
    </w:p>
    <w:p w14:paraId="5D9EE026" w14:textId="607A7393" w:rsidR="008D1521" w:rsidRPr="00E9471A" w:rsidRDefault="008D1521" w:rsidP="00F96A2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Le comité de sélection est souverain.</w:t>
      </w:r>
    </w:p>
    <w:p w14:paraId="2557B479" w14:textId="77777777" w:rsidR="00B81E4B" w:rsidRPr="003E394A" w:rsidRDefault="00E9471A" w:rsidP="00D039D7">
      <w:pPr>
        <w:pStyle w:val="Titre1"/>
        <w:jc w:val="both"/>
        <w:rPr>
          <w:noProof/>
          <w:lang w:val="fr-FR"/>
        </w:rPr>
      </w:pPr>
      <w:r>
        <w:rPr>
          <w:rFonts w:ascii="Arial" w:hAnsi="Arial"/>
          <w:noProof/>
          <w:color w:val="E76A1D"/>
          <w:lang w:val="fr-FR"/>
        </w:rPr>
        <w:t xml:space="preserve">N’attendez plus, candidatez ! </w:t>
      </w:r>
    </w:p>
    <w:p w14:paraId="457AAC70" w14:textId="77777777" w:rsidR="00015FDF" w:rsidRDefault="00C156B2" w:rsidP="00D039D7">
      <w:pPr>
        <w:jc w:val="both"/>
        <w:rPr>
          <w:rFonts w:ascii="Georgia" w:hAnsi="Georgia"/>
          <w:noProof/>
          <w:color w:val="404040"/>
          <w:lang w:val="fr-FR"/>
        </w:rPr>
      </w:pPr>
      <w:r>
        <w:rPr>
          <w:rFonts w:ascii="Georgia" w:hAnsi="Georgia"/>
          <w:noProof/>
          <w:color w:val="404040"/>
          <w:lang w:val="fr-FR"/>
        </w:rPr>
        <w:t xml:space="preserve">Privilégier un document Word (afin de </w:t>
      </w:r>
      <w:r w:rsidR="008D1521">
        <w:rPr>
          <w:rFonts w:ascii="Georgia" w:hAnsi="Georgia"/>
          <w:noProof/>
          <w:color w:val="404040"/>
          <w:lang w:val="fr-FR"/>
        </w:rPr>
        <w:t>permettre à l’entreprise de télécharger et compléter au fur et à mesure le dossier).</w:t>
      </w:r>
    </w:p>
    <w:p w14:paraId="4AEAED7C" w14:textId="77777777" w:rsidR="00015FDF" w:rsidRDefault="00015FDF" w:rsidP="00D039D7">
      <w:pPr>
        <w:jc w:val="both"/>
        <w:rPr>
          <w:rFonts w:ascii="Georgia" w:hAnsi="Georgia"/>
          <w:noProof/>
          <w:color w:val="404040"/>
          <w:lang w:val="fr-FR"/>
        </w:rPr>
      </w:pPr>
    </w:p>
    <w:p w14:paraId="0ED6563A" w14:textId="0E360F05" w:rsidR="00DE3D8B" w:rsidRPr="00015FDF" w:rsidRDefault="00DE3D8B" w:rsidP="00D039D7">
      <w:pPr>
        <w:jc w:val="both"/>
        <w:rPr>
          <w:rFonts w:ascii="Georgia" w:hAnsi="Georgia"/>
          <w:noProof/>
          <w:color w:val="404040"/>
          <w:lang w:val="fr-FR"/>
        </w:rPr>
      </w:pPr>
      <w:r w:rsidRPr="00DE3D8B">
        <w:rPr>
          <w:rFonts w:ascii="Georgia" w:hAnsi="Georgia"/>
          <w:b/>
          <w:noProof/>
          <w:color w:val="404040"/>
          <w:lang w:val="fr-FR"/>
        </w:rPr>
        <w:t xml:space="preserve">Coordonnées du candidat : </w:t>
      </w:r>
    </w:p>
    <w:p w14:paraId="66F425E4" w14:textId="77777777" w:rsidR="00E9471A" w:rsidRPr="00E9471A" w:rsidRDefault="00E9471A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Nom de l’entreprise</w:t>
      </w:r>
    </w:p>
    <w:p w14:paraId="3F5E8567" w14:textId="77777777" w:rsidR="00E9471A" w:rsidRPr="00E9471A" w:rsidRDefault="00E9471A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Adresse de l’entreprise</w:t>
      </w:r>
    </w:p>
    <w:p w14:paraId="283097A3" w14:textId="77777777" w:rsidR="00E9471A" w:rsidRPr="00E9471A" w:rsidRDefault="00E9471A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Code Postal</w:t>
      </w:r>
    </w:p>
    <w:p w14:paraId="6B360C2C" w14:textId="77777777" w:rsidR="00E9471A" w:rsidRPr="00E9471A" w:rsidRDefault="00E9471A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Ville</w:t>
      </w:r>
    </w:p>
    <w:p w14:paraId="137DEA86" w14:textId="77777777" w:rsidR="00E9471A" w:rsidRPr="00E9471A" w:rsidRDefault="00E9471A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Date de création</w:t>
      </w:r>
    </w:p>
    <w:p w14:paraId="609AD7F1" w14:textId="77777777" w:rsidR="00E9471A" w:rsidRDefault="00E9471A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Taille salariale</w:t>
      </w:r>
    </w:p>
    <w:p w14:paraId="06353591" w14:textId="70EAE6DC" w:rsidR="00BB7515" w:rsidRDefault="00BB7515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du dirigeant</w:t>
      </w:r>
    </w:p>
    <w:p w14:paraId="42549DC5" w14:textId="7CDF8F2A" w:rsidR="00BB7515" w:rsidRDefault="00BB7515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Téléphone</w:t>
      </w:r>
    </w:p>
    <w:p w14:paraId="7EA77051" w14:textId="1560D5EE" w:rsidR="00BB7515" w:rsidRDefault="00BB7515" w:rsidP="00D039D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>
        <w:rPr>
          <w:rFonts w:ascii="Arial" w:hAnsi="Arial" w:cs="Arial"/>
          <w:sz w:val="20"/>
          <w:szCs w:val="20"/>
        </w:rPr>
        <w:br/>
      </w:r>
    </w:p>
    <w:p w14:paraId="76C597E3" w14:textId="15873B97" w:rsidR="00BB7515" w:rsidRPr="00BB7515" w:rsidRDefault="00BB7515" w:rsidP="00BB7515">
      <w:pPr>
        <w:rPr>
          <w:rFonts w:ascii="Arial" w:hAnsi="Arial" w:cs="Arial"/>
          <w:color w:val="auto"/>
          <w:kern w:val="0"/>
          <w:lang w:val="fr-FR" w:eastAsia="en-US"/>
          <w14:ligatures w14:val="none"/>
        </w:rPr>
      </w:pPr>
      <w:r>
        <w:rPr>
          <w:rFonts w:ascii="Arial" w:hAnsi="Arial" w:cs="Arial"/>
        </w:rPr>
        <w:br w:type="page"/>
      </w:r>
    </w:p>
    <w:p w14:paraId="082B8AED" w14:textId="5228F1E9" w:rsidR="00BB7515" w:rsidRPr="00BB7515" w:rsidRDefault="00BB7515" w:rsidP="00BB7515">
      <w:pPr>
        <w:jc w:val="both"/>
        <w:rPr>
          <w:b/>
          <w:noProof/>
          <w:lang w:eastAsia="en-US"/>
        </w:rPr>
      </w:pPr>
      <w:r>
        <w:rPr>
          <w:rFonts w:ascii="Georgia" w:hAnsi="Georgia"/>
          <w:b/>
          <w:noProof/>
          <w:color w:val="404040"/>
        </w:rPr>
        <w:lastRenderedPageBreak/>
        <w:t xml:space="preserve">Dossier de candidature </w:t>
      </w:r>
      <w:r w:rsidRPr="00BB7515">
        <w:rPr>
          <w:rFonts w:ascii="Georgia" w:hAnsi="Georgia"/>
          <w:b/>
          <w:noProof/>
          <w:color w:val="404040"/>
        </w:rPr>
        <w:t xml:space="preserve"> : </w:t>
      </w:r>
    </w:p>
    <w:p w14:paraId="2F5B1A69" w14:textId="14074D1A" w:rsidR="00E9471A" w:rsidRPr="00E9471A" w:rsidRDefault="00E9471A" w:rsidP="00BB7515">
      <w:pPr>
        <w:pStyle w:val="Paragraphedeliste"/>
        <w:ind w:left="284"/>
        <w:jc w:val="both"/>
        <w:rPr>
          <w:rFonts w:ascii="Arial" w:hAnsi="Arial" w:cs="Arial"/>
          <w:sz w:val="20"/>
          <w:szCs w:val="20"/>
        </w:rPr>
      </w:pPr>
    </w:p>
    <w:p w14:paraId="0462D330" w14:textId="77777777" w:rsidR="00BB7515" w:rsidRPr="00E9471A" w:rsidRDefault="00BB7515" w:rsidP="00BB7515">
      <w:pPr>
        <w:pStyle w:val="Paragraphedeliste"/>
        <w:ind w:left="851"/>
        <w:jc w:val="both"/>
        <w:rPr>
          <w:rFonts w:ascii="Arial" w:hAnsi="Arial" w:cs="Arial"/>
          <w:sz w:val="20"/>
          <w:szCs w:val="20"/>
        </w:rPr>
      </w:pPr>
    </w:p>
    <w:p w14:paraId="11CE92D3" w14:textId="7E179C9B" w:rsidR="00E9471A" w:rsidRDefault="00E9471A" w:rsidP="00BB7515">
      <w:pPr>
        <w:pStyle w:val="Paragraphedeliste"/>
        <w:numPr>
          <w:ilvl w:val="0"/>
          <w:numId w:val="3"/>
        </w:numPr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quoi la participation à ce soft landing</w:t>
      </w:r>
      <w:r w:rsidRPr="00E9471A">
        <w:rPr>
          <w:rFonts w:ascii="Arial" w:hAnsi="Arial" w:cs="Arial"/>
          <w:sz w:val="20"/>
          <w:szCs w:val="20"/>
        </w:rPr>
        <w:t xml:space="preserve"> contribuera au développement de votre entreprise</w:t>
      </w:r>
      <w:r>
        <w:rPr>
          <w:rFonts w:ascii="Arial" w:hAnsi="Arial" w:cs="Arial"/>
          <w:sz w:val="20"/>
          <w:szCs w:val="20"/>
        </w:rPr>
        <w:t xml:space="preserve"> ? </w:t>
      </w:r>
    </w:p>
    <w:p w14:paraId="5E4C926E" w14:textId="77777777" w:rsidR="00BB7515" w:rsidRPr="00E9471A" w:rsidRDefault="00BB7515" w:rsidP="00BB7515">
      <w:pPr>
        <w:pStyle w:val="Paragraphedeliste"/>
        <w:ind w:left="851"/>
        <w:jc w:val="both"/>
        <w:rPr>
          <w:rFonts w:ascii="Arial" w:hAnsi="Arial" w:cs="Arial"/>
          <w:sz w:val="20"/>
          <w:szCs w:val="20"/>
        </w:rPr>
      </w:pPr>
    </w:p>
    <w:p w14:paraId="3CE36293" w14:textId="78E984F7" w:rsidR="00E9471A" w:rsidRDefault="00E9471A" w:rsidP="00BB7515">
      <w:pPr>
        <w:pStyle w:val="Paragraphedeliste"/>
        <w:numPr>
          <w:ilvl w:val="0"/>
          <w:numId w:val="3"/>
        </w:numPr>
        <w:ind w:left="851" w:hanging="425"/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Parmi les éléments du package, qu’est-ce qui vous intéresse</w:t>
      </w:r>
      <w:r>
        <w:rPr>
          <w:rFonts w:ascii="Arial" w:hAnsi="Arial" w:cs="Arial"/>
          <w:sz w:val="20"/>
          <w:szCs w:val="20"/>
        </w:rPr>
        <w:t xml:space="preserve"> le plus ? (la découverte du marché </w:t>
      </w:r>
      <w:r w:rsidR="003C0E29">
        <w:rPr>
          <w:rFonts w:ascii="Arial" w:hAnsi="Arial" w:cs="Arial"/>
          <w:sz w:val="20"/>
          <w:szCs w:val="20"/>
        </w:rPr>
        <w:t>nord-américain</w:t>
      </w:r>
      <w:r>
        <w:rPr>
          <w:rFonts w:ascii="Arial" w:hAnsi="Arial" w:cs="Arial"/>
          <w:sz w:val="20"/>
          <w:szCs w:val="20"/>
        </w:rPr>
        <w:t xml:space="preserve">, les rencontres avec les partenaires et entreprises, </w:t>
      </w:r>
      <w:r w:rsidR="009A2E44">
        <w:rPr>
          <w:rFonts w:ascii="Arial" w:hAnsi="Arial" w:cs="Arial"/>
          <w:sz w:val="20"/>
          <w:szCs w:val="20"/>
        </w:rPr>
        <w:t>des échanges autour</w:t>
      </w:r>
      <w:r>
        <w:rPr>
          <w:rFonts w:ascii="Arial" w:hAnsi="Arial" w:cs="Arial"/>
          <w:sz w:val="20"/>
          <w:szCs w:val="20"/>
        </w:rPr>
        <w:t xml:space="preserve"> de projets d’innovation …) </w:t>
      </w:r>
    </w:p>
    <w:p w14:paraId="3A9A766E" w14:textId="77777777" w:rsidR="00BB7515" w:rsidRPr="00E9471A" w:rsidRDefault="00BB7515" w:rsidP="00BB7515">
      <w:pPr>
        <w:pStyle w:val="Paragraphedeliste"/>
        <w:ind w:left="851"/>
        <w:jc w:val="both"/>
        <w:rPr>
          <w:rFonts w:ascii="Arial" w:hAnsi="Arial" w:cs="Arial"/>
          <w:sz w:val="20"/>
          <w:szCs w:val="20"/>
        </w:rPr>
      </w:pPr>
    </w:p>
    <w:p w14:paraId="7A496489" w14:textId="77777777" w:rsidR="00E9471A" w:rsidRDefault="00E9471A" w:rsidP="00BB7515">
      <w:pPr>
        <w:pStyle w:val="Paragraphedeliste"/>
        <w:numPr>
          <w:ilvl w:val="0"/>
          <w:numId w:val="3"/>
        </w:numPr>
        <w:ind w:left="851" w:hanging="425"/>
        <w:jc w:val="both"/>
        <w:rPr>
          <w:rFonts w:ascii="Arial" w:hAnsi="Arial" w:cs="Arial"/>
          <w:sz w:val="20"/>
          <w:szCs w:val="20"/>
        </w:rPr>
      </w:pPr>
      <w:r w:rsidRPr="00E9471A">
        <w:rPr>
          <w:rFonts w:ascii="Arial" w:hAnsi="Arial" w:cs="Arial"/>
          <w:sz w:val="20"/>
          <w:szCs w:val="20"/>
        </w:rPr>
        <w:t>Avez-vous des commentaires, suggestions ou demandes particulières pour votre séjour sur place ?</w:t>
      </w:r>
    </w:p>
    <w:p w14:paraId="52BE2616" w14:textId="77777777" w:rsidR="00BB7515" w:rsidRDefault="00BB7515" w:rsidP="00BB7515">
      <w:pPr>
        <w:pStyle w:val="Paragraphedeliste"/>
        <w:ind w:left="851"/>
        <w:jc w:val="both"/>
        <w:rPr>
          <w:rFonts w:ascii="Arial" w:hAnsi="Arial" w:cs="Arial"/>
          <w:sz w:val="20"/>
          <w:szCs w:val="20"/>
        </w:rPr>
      </w:pPr>
    </w:p>
    <w:p w14:paraId="45401C73" w14:textId="3FF3425A" w:rsidR="009A2E44" w:rsidRPr="009A2E44" w:rsidRDefault="009A2E44" w:rsidP="009A2E44">
      <w:pPr>
        <w:pStyle w:val="Paragraphedeliste"/>
        <w:numPr>
          <w:ilvl w:val="0"/>
          <w:numId w:val="3"/>
        </w:numPr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Date de départ souhaitée</w:t>
      </w:r>
      <w:r w:rsidR="00015FDF">
        <w:rPr>
          <w:rFonts w:ascii="Arial" w:hAnsi="Arial" w:cs="Arial"/>
          <w:sz w:val="20"/>
        </w:rPr>
        <w:t xml:space="preserve"> : </w:t>
      </w:r>
    </w:p>
    <w:p w14:paraId="431423C7" w14:textId="0600EE0F" w:rsidR="009A2E44" w:rsidRPr="009A2E44" w:rsidRDefault="009A2E44" w:rsidP="009A2E44">
      <w:pPr>
        <w:pStyle w:val="Paragraphedeliste"/>
        <w:numPr>
          <w:ilvl w:val="0"/>
          <w:numId w:val="3"/>
        </w:numPr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Date de retour souhaitée</w:t>
      </w:r>
      <w:r w:rsidR="00015FDF">
        <w:rPr>
          <w:rFonts w:ascii="Arial" w:hAnsi="Arial" w:cs="Arial"/>
          <w:sz w:val="20"/>
        </w:rPr>
        <w:t xml:space="preserve"> : </w:t>
      </w:r>
    </w:p>
    <w:p w14:paraId="3B0798A8" w14:textId="4DF820EE" w:rsidR="009A2E44" w:rsidRPr="009A2E44" w:rsidRDefault="009A2E44" w:rsidP="009A2E44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D6DC1C2" w14:textId="77777777" w:rsidR="00B272F0" w:rsidRPr="009A2E44" w:rsidRDefault="00B272F0" w:rsidP="00BB7515">
      <w:pPr>
        <w:pStyle w:val="Paragraphedeliste"/>
        <w:ind w:left="4678"/>
        <w:jc w:val="both"/>
        <w:rPr>
          <w:rFonts w:ascii="Arial" w:hAnsi="Arial" w:cs="Arial"/>
          <w:b/>
          <w:sz w:val="20"/>
        </w:rPr>
      </w:pPr>
    </w:p>
    <w:p w14:paraId="36AF0652" w14:textId="77777777" w:rsidR="00E9471A" w:rsidRPr="003E394A" w:rsidRDefault="00E9471A">
      <w:pPr>
        <w:rPr>
          <w:noProof/>
          <w:lang w:val="fr-FR"/>
        </w:rPr>
      </w:pPr>
    </w:p>
    <w:sectPr w:rsidR="00E9471A" w:rsidRPr="003E39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FCEA266" w15:done="0"/>
  <w15:commentEx w15:paraId="3081DE44" w15:done="0"/>
  <w15:commentEx w15:paraId="5D5DD40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CEA266" w16cid:durableId="1EEDB48C"/>
  <w16cid:commentId w16cid:paraId="3081DE44" w16cid:durableId="1EEDB4B9"/>
  <w16cid:commentId w16cid:paraId="5D5DD402" w16cid:durableId="1EEDB4C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48D3B" w14:textId="77777777" w:rsidR="00B86136" w:rsidRDefault="00B86136" w:rsidP="00A15C59">
      <w:pPr>
        <w:spacing w:after="0" w:line="240" w:lineRule="auto"/>
      </w:pPr>
      <w:r>
        <w:separator/>
      </w:r>
    </w:p>
  </w:endnote>
  <w:endnote w:type="continuationSeparator" w:id="0">
    <w:p w14:paraId="536B13F2" w14:textId="77777777" w:rsidR="00B86136" w:rsidRDefault="00B86136" w:rsidP="00A1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35856" w14:textId="77777777" w:rsidR="00BA2261" w:rsidRDefault="00BA226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6066A" w14:textId="46A9E19E" w:rsidR="003C0E29" w:rsidRPr="003C0E29" w:rsidRDefault="003C0E29" w:rsidP="003C0E29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7E41564B" wp14:editId="336DE971">
          <wp:simplePos x="0" y="0"/>
          <wp:positionH relativeFrom="column">
            <wp:posOffset>5595582</wp:posOffset>
          </wp:positionH>
          <wp:positionV relativeFrom="paragraph">
            <wp:posOffset>-373910</wp:posOffset>
          </wp:positionV>
          <wp:extent cx="1232298" cy="639808"/>
          <wp:effectExtent l="0" t="0" r="6350" b="8255"/>
          <wp:wrapSquare wrapText="bothSides"/>
          <wp:docPr id="3" name="Image 3" descr="Résultat de recherche d'images pour &quot;logo ffqcd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ésultat de recherche d'images pour &quot;logo ffqcd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298" cy="639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4894A" w14:textId="77777777" w:rsidR="00BA2261" w:rsidRDefault="00BA226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F8E62" w14:textId="77777777" w:rsidR="00B86136" w:rsidRDefault="00B86136" w:rsidP="00A15C59">
      <w:pPr>
        <w:spacing w:after="0" w:line="240" w:lineRule="auto"/>
      </w:pPr>
      <w:r>
        <w:separator/>
      </w:r>
    </w:p>
  </w:footnote>
  <w:footnote w:type="continuationSeparator" w:id="0">
    <w:p w14:paraId="3DBA8D70" w14:textId="77777777" w:rsidR="00B86136" w:rsidRDefault="00B86136" w:rsidP="00A15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C6B28" w14:textId="77777777" w:rsidR="00BA2261" w:rsidRDefault="00BA226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88"/>
      <w:gridCol w:w="2188"/>
      <w:gridCol w:w="2188"/>
      <w:gridCol w:w="2188"/>
      <w:gridCol w:w="2188"/>
    </w:tblGrid>
    <w:tr w:rsidR="00DE3D8B" w:rsidRPr="00DD6C58" w14:paraId="15EB676C" w14:textId="77777777" w:rsidTr="00BA2261">
      <w:trPr>
        <w:jc w:val="center"/>
      </w:trPr>
      <w:tc>
        <w:tcPr>
          <w:tcW w:w="2188" w:type="dxa"/>
        </w:tcPr>
        <w:p w14:paraId="3820D9CA" w14:textId="0E516102" w:rsidR="00DE3D8B" w:rsidRPr="00DD6C58" w:rsidRDefault="00DE3D8B" w:rsidP="004B6AB5">
          <w:pPr>
            <w:pStyle w:val="En-tte"/>
            <w:rPr>
              <w:lang w:val="fr-FR"/>
            </w:rPr>
          </w:pPr>
          <w:r>
            <w:rPr>
              <w:noProof/>
              <w:lang w:val="fr-FR" w:eastAsia="fr-FR"/>
            </w:rPr>
            <w:drawing>
              <wp:anchor distT="0" distB="0" distL="114935" distR="114935" simplePos="0" relativeHeight="251659264" behindDoc="1" locked="0" layoutInCell="1" allowOverlap="1" wp14:anchorId="6303369B" wp14:editId="21DD23EC">
                <wp:simplePos x="0" y="0"/>
                <wp:positionH relativeFrom="column">
                  <wp:posOffset>132715</wp:posOffset>
                </wp:positionH>
                <wp:positionV relativeFrom="paragraph">
                  <wp:posOffset>81915</wp:posOffset>
                </wp:positionV>
                <wp:extent cx="922020" cy="614045"/>
                <wp:effectExtent l="0" t="0" r="0" b="0"/>
                <wp:wrapTight wrapText="bothSides">
                  <wp:wrapPolygon edited="0">
                    <wp:start x="0" y="0"/>
                    <wp:lineTo x="0" y="20774"/>
                    <wp:lineTo x="20975" y="20774"/>
                    <wp:lineTo x="20975" y="0"/>
                    <wp:lineTo x="0" y="0"/>
                  </wp:wrapPolygon>
                </wp:wrapTight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88" w:type="dxa"/>
        </w:tcPr>
        <w:p w14:paraId="5F4FE72F" w14:textId="017CB14A" w:rsidR="00DE3D8B" w:rsidRPr="00DD6C58" w:rsidRDefault="00DE3D8B" w:rsidP="004B6AB5">
          <w:pPr>
            <w:pStyle w:val="En-tte"/>
            <w:rPr>
              <w:lang w:val="fr-FR"/>
            </w:rPr>
          </w:pPr>
          <w:r w:rsidRPr="00DE3D8B">
            <w:rPr>
              <w:noProof/>
              <w:lang w:val="fr-FR" w:eastAsia="fr-FR"/>
            </w:rPr>
            <w:drawing>
              <wp:inline distT="0" distB="0" distL="0" distR="0" wp14:anchorId="27AA144A" wp14:editId="52266CB9">
                <wp:extent cx="1139841" cy="595925"/>
                <wp:effectExtent l="0" t="0" r="3175" b="0"/>
                <wp:docPr id="409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790" cy="596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8" w:type="dxa"/>
        </w:tcPr>
        <w:p w14:paraId="1764D6E2" w14:textId="723FF8AF" w:rsidR="00DE3D8B" w:rsidRPr="00DD6C58" w:rsidRDefault="00DE3D8B" w:rsidP="004B6AB5">
          <w:pPr>
            <w:pStyle w:val="En-tte"/>
            <w:rPr>
              <w:lang w:val="fr-FR"/>
            </w:rPr>
          </w:pPr>
          <w:r w:rsidRPr="00DE3D8B">
            <w:rPr>
              <w:noProof/>
              <w:lang w:val="fr-FR" w:eastAsia="fr-FR"/>
            </w:rPr>
            <w:drawing>
              <wp:inline distT="0" distB="0" distL="0" distR="0" wp14:anchorId="1B343F1F" wp14:editId="3A3D71AD">
                <wp:extent cx="1220433" cy="615384"/>
                <wp:effectExtent l="0" t="0" r="0" b="0"/>
                <wp:docPr id="512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482" cy="618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8" w:type="dxa"/>
        </w:tcPr>
        <w:p w14:paraId="129469A8" w14:textId="16307A41" w:rsidR="00DE3D8B" w:rsidRPr="00DD6C58" w:rsidRDefault="00DE3D8B" w:rsidP="004B6AB5">
          <w:pPr>
            <w:pStyle w:val="En-tte"/>
            <w:rPr>
              <w:lang w:val="fr-FR"/>
            </w:rPr>
          </w:pPr>
          <w:bookmarkStart w:id="0" w:name="_GoBack"/>
          <w:r w:rsidRPr="00DE3D8B">
            <w:rPr>
              <w:noProof/>
              <w:lang w:val="fr-FR" w:eastAsia="fr-FR"/>
            </w:rPr>
            <w:drawing>
              <wp:inline distT="0" distB="0" distL="0" distR="0" wp14:anchorId="5CCEDF7C" wp14:editId="3C1BF61A">
                <wp:extent cx="1240404" cy="589762"/>
                <wp:effectExtent l="0" t="0" r="0" b="1270"/>
                <wp:docPr id="717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3007" cy="5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2188" w:type="dxa"/>
        </w:tcPr>
        <w:p w14:paraId="7F08F6A7" w14:textId="271D097C" w:rsidR="00DE3D8B" w:rsidRPr="00DD6C58" w:rsidRDefault="00DE3D8B" w:rsidP="004B6AB5">
          <w:pPr>
            <w:pStyle w:val="En-tte"/>
            <w:rPr>
              <w:lang w:val="fr-FR"/>
            </w:rPr>
          </w:pPr>
        </w:p>
      </w:tc>
    </w:tr>
  </w:tbl>
  <w:p w14:paraId="0A8C27F2" w14:textId="17BD26A7" w:rsidR="00A15C59" w:rsidRPr="00DD6C58" w:rsidRDefault="00A15C59">
    <w:pPr>
      <w:pStyle w:val="En-tte"/>
      <w:rPr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34C5C" w14:textId="77777777" w:rsidR="00BA2261" w:rsidRDefault="00BA226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C233A"/>
    <w:multiLevelType w:val="hybridMultilevel"/>
    <w:tmpl w:val="8A0A3212"/>
    <w:lvl w:ilvl="0" w:tplc="66AAECE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75A43"/>
    <w:multiLevelType w:val="hybridMultilevel"/>
    <w:tmpl w:val="71B6D472"/>
    <w:lvl w:ilvl="0" w:tplc="43DA61EE">
      <w:numFmt w:val="bullet"/>
      <w:lvlText w:val="-"/>
      <w:lvlJc w:val="left"/>
      <w:pPr>
        <w:ind w:left="1224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>
    <w:nsid w:val="49F90EFF"/>
    <w:multiLevelType w:val="hybridMultilevel"/>
    <w:tmpl w:val="5AC6E4A4"/>
    <w:lvl w:ilvl="0" w:tplc="B56C915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érémie Bazin">
    <w15:presenceInfo w15:providerId="AD" w15:userId="S-1-5-21-299502267-861567501-682003330-16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338"/>
    <w:rsid w:val="00015FDF"/>
    <w:rsid w:val="00050697"/>
    <w:rsid w:val="00052E24"/>
    <w:rsid w:val="00161623"/>
    <w:rsid w:val="001954FB"/>
    <w:rsid w:val="001F6892"/>
    <w:rsid w:val="002960B7"/>
    <w:rsid w:val="002F07F7"/>
    <w:rsid w:val="003C0E29"/>
    <w:rsid w:val="003E394A"/>
    <w:rsid w:val="00470696"/>
    <w:rsid w:val="004D0689"/>
    <w:rsid w:val="005031C5"/>
    <w:rsid w:val="006056A8"/>
    <w:rsid w:val="00616B0A"/>
    <w:rsid w:val="006A531C"/>
    <w:rsid w:val="006F2A74"/>
    <w:rsid w:val="007D613D"/>
    <w:rsid w:val="007D7565"/>
    <w:rsid w:val="00827E05"/>
    <w:rsid w:val="008332D2"/>
    <w:rsid w:val="0086045E"/>
    <w:rsid w:val="008640F5"/>
    <w:rsid w:val="008D1521"/>
    <w:rsid w:val="009A2E44"/>
    <w:rsid w:val="009B2CDE"/>
    <w:rsid w:val="00A06338"/>
    <w:rsid w:val="00A15C59"/>
    <w:rsid w:val="00A442D9"/>
    <w:rsid w:val="00A7322E"/>
    <w:rsid w:val="00AC214F"/>
    <w:rsid w:val="00AE672B"/>
    <w:rsid w:val="00B049A7"/>
    <w:rsid w:val="00B17F69"/>
    <w:rsid w:val="00B272F0"/>
    <w:rsid w:val="00B51635"/>
    <w:rsid w:val="00B616D1"/>
    <w:rsid w:val="00B67651"/>
    <w:rsid w:val="00B81E4B"/>
    <w:rsid w:val="00B86136"/>
    <w:rsid w:val="00B95C52"/>
    <w:rsid w:val="00BA1ABA"/>
    <w:rsid w:val="00BA2261"/>
    <w:rsid w:val="00BB7515"/>
    <w:rsid w:val="00C156B2"/>
    <w:rsid w:val="00D039D7"/>
    <w:rsid w:val="00DB6F0E"/>
    <w:rsid w:val="00DD6C58"/>
    <w:rsid w:val="00DE11B3"/>
    <w:rsid w:val="00DE3D8B"/>
    <w:rsid w:val="00E9471A"/>
    <w:rsid w:val="00EB364D"/>
    <w:rsid w:val="00F5580D"/>
    <w:rsid w:val="00F96A2B"/>
    <w:rsid w:val="00FC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808AE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Paragraphedeliste">
    <w:name w:val="List Paragraph"/>
    <w:basedOn w:val="Normal"/>
    <w:uiPriority w:val="34"/>
    <w:qFormat/>
    <w:rsid w:val="00BA1ABA"/>
    <w:pPr>
      <w:spacing w:after="160" w:line="259" w:lineRule="auto"/>
      <w:ind w:left="720"/>
      <w:contextualSpacing/>
    </w:pPr>
    <w:rPr>
      <w:color w:val="auto"/>
      <w:kern w:val="0"/>
      <w:sz w:val="22"/>
      <w:szCs w:val="22"/>
      <w:lang w:val="fr-FR" w:eastAsia="en-US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B272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72F0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B272F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72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72F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15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5C59"/>
  </w:style>
  <w:style w:type="paragraph" w:styleId="Pieddepage">
    <w:name w:val="footer"/>
    <w:basedOn w:val="Normal"/>
    <w:link w:val="PieddepageCar"/>
    <w:uiPriority w:val="99"/>
    <w:unhideWhenUsed/>
    <w:rsid w:val="00A15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5C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Paragraphedeliste">
    <w:name w:val="List Paragraph"/>
    <w:basedOn w:val="Normal"/>
    <w:uiPriority w:val="34"/>
    <w:qFormat/>
    <w:rsid w:val="00BA1ABA"/>
    <w:pPr>
      <w:spacing w:after="160" w:line="259" w:lineRule="auto"/>
      <w:ind w:left="720"/>
      <w:contextualSpacing/>
    </w:pPr>
    <w:rPr>
      <w:color w:val="auto"/>
      <w:kern w:val="0"/>
      <w:sz w:val="22"/>
      <w:szCs w:val="22"/>
      <w:lang w:val="fr-FR" w:eastAsia="en-US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B272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72F0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B272F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72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72F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15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5C59"/>
  </w:style>
  <w:style w:type="paragraph" w:styleId="Pieddepage">
    <w:name w:val="footer"/>
    <w:basedOn w:val="Normal"/>
    <w:link w:val="PieddepageCar"/>
    <w:uiPriority w:val="99"/>
    <w:unhideWhenUsed/>
    <w:rsid w:val="00A15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5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11/relationships/commentsExtended" Target="commentsExtended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mod&#232;les\Bulletin%20d&#8217;information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24 rue Coat-ar-Guéven
29200 BREST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2407C8-78D7-41EA-87B7-9908F0050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</Template>
  <TotalTime>1</TotalTime>
  <Pages>3</Pages>
  <Words>445</Words>
  <Characters>2450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Brest métropole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BOREL Gildas</dc:creator>
  <cp:lastModifiedBy>gbeauvil</cp:lastModifiedBy>
  <cp:revision>3</cp:revision>
  <cp:lastPrinted>2012-08-02T20:18:00Z</cp:lastPrinted>
  <dcterms:created xsi:type="dcterms:W3CDTF">2018-07-09T09:40:00Z</dcterms:created>
  <dcterms:modified xsi:type="dcterms:W3CDTF">2018-07-09T09:41:00Z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